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CAE8" w14:textId="4B37CA23" w:rsidR="00AC2D42" w:rsidRPr="00E7025B" w:rsidRDefault="00E7025B" w:rsidP="00111CB9">
      <w:pPr>
        <w:jc w:val="center"/>
        <w:rPr>
          <w:b/>
          <w:sz w:val="36"/>
          <w:szCs w:val="36"/>
        </w:rPr>
      </w:pPr>
      <w:r w:rsidRPr="00E7025B">
        <w:rPr>
          <w:b/>
          <w:sz w:val="36"/>
          <w:szCs w:val="36"/>
        </w:rPr>
        <w:t>Реквизиты</w:t>
      </w:r>
    </w:p>
    <w:p w14:paraId="2A38E1A0" w14:textId="77777777" w:rsidR="00B73577" w:rsidRPr="00F46F91" w:rsidRDefault="00B73577" w:rsidP="00B4121B">
      <w:pPr>
        <w:jc w:val="center"/>
        <w:rPr>
          <w:rFonts w:ascii="Arial" w:hAnsi="Arial" w:cs="Arial"/>
          <w:b/>
          <w:sz w:val="36"/>
          <w:szCs w:val="36"/>
        </w:rPr>
      </w:pPr>
    </w:p>
    <w:p w14:paraId="63348B91" w14:textId="77777777" w:rsidR="00FB1A4D" w:rsidRDefault="00FB1A4D" w:rsidP="00AC2D42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7125"/>
      </w:tblGrid>
      <w:tr w:rsidR="00111CB9" w:rsidRPr="001A3047" w14:paraId="1D41D189" w14:textId="77777777" w:rsidTr="00C124BB">
        <w:trPr>
          <w:trHeight w:val="1009"/>
        </w:trPr>
        <w:tc>
          <w:tcPr>
            <w:tcW w:w="2445" w:type="dxa"/>
            <w:vAlign w:val="center"/>
          </w:tcPr>
          <w:p w14:paraId="71DB2EB6" w14:textId="77777777" w:rsidR="00111CB9" w:rsidRPr="00111CB9" w:rsidRDefault="00111CB9" w:rsidP="00C124BB">
            <w:pPr>
              <w:rPr>
                <w:b/>
                <w:sz w:val="32"/>
                <w:szCs w:val="32"/>
              </w:rPr>
            </w:pPr>
            <w:r w:rsidRPr="00111CB9">
              <w:rPr>
                <w:b/>
                <w:sz w:val="32"/>
                <w:szCs w:val="32"/>
              </w:rPr>
              <w:t>Полное наименование</w:t>
            </w:r>
          </w:p>
        </w:tc>
        <w:tc>
          <w:tcPr>
            <w:tcW w:w="7125" w:type="dxa"/>
            <w:vAlign w:val="center"/>
          </w:tcPr>
          <w:p w14:paraId="009BF1AF" w14:textId="77777777" w:rsidR="00C124BB" w:rsidRPr="008931E0" w:rsidRDefault="00C124BB" w:rsidP="00C124BB">
            <w:pPr>
              <w:rPr>
                <w:sz w:val="32"/>
                <w:szCs w:val="32"/>
                <w:lang w:val="en-US"/>
              </w:rPr>
            </w:pPr>
          </w:p>
          <w:p w14:paraId="799379E6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 xml:space="preserve">Индивидуальный предприниматель </w:t>
            </w:r>
          </w:p>
          <w:p w14:paraId="29B856A8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Малыхина Оксана Александровна</w:t>
            </w:r>
          </w:p>
          <w:p w14:paraId="1FE131D7" w14:textId="77777777" w:rsidR="00111CB9" w:rsidRPr="008931E0" w:rsidRDefault="00111CB9" w:rsidP="00C124BB">
            <w:pPr>
              <w:rPr>
                <w:sz w:val="32"/>
                <w:szCs w:val="32"/>
                <w:lang w:val="en-US"/>
              </w:rPr>
            </w:pPr>
          </w:p>
        </w:tc>
      </w:tr>
      <w:tr w:rsidR="00111CB9" w:rsidRPr="001A3047" w14:paraId="29BD9209" w14:textId="77777777" w:rsidTr="00C124BB">
        <w:tc>
          <w:tcPr>
            <w:tcW w:w="2445" w:type="dxa"/>
          </w:tcPr>
          <w:p w14:paraId="011032BD" w14:textId="77777777" w:rsidR="00111CB9" w:rsidRPr="001A3047" w:rsidRDefault="00111CB9" w:rsidP="00AC2D4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Сокращенное наименование</w:t>
            </w:r>
          </w:p>
        </w:tc>
        <w:tc>
          <w:tcPr>
            <w:tcW w:w="7125" w:type="dxa"/>
            <w:vAlign w:val="center"/>
          </w:tcPr>
          <w:p w14:paraId="65773873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ИП Малыхина О.А.</w:t>
            </w:r>
          </w:p>
        </w:tc>
      </w:tr>
      <w:tr w:rsidR="00111CB9" w:rsidRPr="001A3047" w14:paraId="10B35B81" w14:textId="77777777" w:rsidTr="00C124BB">
        <w:trPr>
          <w:trHeight w:val="561"/>
        </w:trPr>
        <w:tc>
          <w:tcPr>
            <w:tcW w:w="2445" w:type="dxa"/>
            <w:vAlign w:val="center"/>
          </w:tcPr>
          <w:p w14:paraId="689824AE" w14:textId="77777777" w:rsidR="00111CB9" w:rsidRPr="001A3047" w:rsidRDefault="00111CB9" w:rsidP="00C124BB">
            <w:pPr>
              <w:rPr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Адрес</w:t>
            </w:r>
          </w:p>
        </w:tc>
        <w:tc>
          <w:tcPr>
            <w:tcW w:w="7125" w:type="dxa"/>
            <w:vAlign w:val="center"/>
          </w:tcPr>
          <w:p w14:paraId="2FC41701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proofErr w:type="gramStart"/>
            <w:r w:rsidRPr="008931E0">
              <w:rPr>
                <w:sz w:val="32"/>
                <w:szCs w:val="32"/>
              </w:rPr>
              <w:t>644070,г.</w:t>
            </w:r>
            <w:proofErr w:type="gramEnd"/>
            <w:r w:rsidRPr="008931E0">
              <w:rPr>
                <w:sz w:val="32"/>
                <w:szCs w:val="32"/>
              </w:rPr>
              <w:t xml:space="preserve"> Омск, ул. Иркутская, д.70 кв.83</w:t>
            </w:r>
          </w:p>
        </w:tc>
      </w:tr>
      <w:tr w:rsidR="00111CB9" w:rsidRPr="001A3047" w14:paraId="71FBE46D" w14:textId="77777777" w:rsidTr="00C124BB">
        <w:trPr>
          <w:trHeight w:val="542"/>
        </w:trPr>
        <w:tc>
          <w:tcPr>
            <w:tcW w:w="2445" w:type="dxa"/>
            <w:vAlign w:val="center"/>
          </w:tcPr>
          <w:p w14:paraId="4BCA2B0B" w14:textId="77777777" w:rsidR="00111CB9" w:rsidRPr="001A3047" w:rsidRDefault="00111CB9" w:rsidP="00C124BB">
            <w:pPr>
              <w:rPr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ИНН</w:t>
            </w:r>
          </w:p>
        </w:tc>
        <w:tc>
          <w:tcPr>
            <w:tcW w:w="7125" w:type="dxa"/>
            <w:vAlign w:val="center"/>
          </w:tcPr>
          <w:p w14:paraId="25E23444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550404026063</w:t>
            </w:r>
          </w:p>
        </w:tc>
      </w:tr>
      <w:tr w:rsidR="00111CB9" w:rsidRPr="001A3047" w14:paraId="45CB10D0" w14:textId="77777777" w:rsidTr="00C124BB">
        <w:trPr>
          <w:trHeight w:val="576"/>
        </w:trPr>
        <w:tc>
          <w:tcPr>
            <w:tcW w:w="2445" w:type="dxa"/>
            <w:vAlign w:val="center"/>
          </w:tcPr>
          <w:p w14:paraId="67770DA0" w14:textId="77777777" w:rsidR="00111CB9" w:rsidRPr="001A3047" w:rsidRDefault="00111CB9" w:rsidP="00C124BB">
            <w:pPr>
              <w:rPr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ОГРН</w:t>
            </w:r>
            <w:r w:rsidR="00A80926">
              <w:rPr>
                <w:b/>
                <w:sz w:val="32"/>
                <w:szCs w:val="32"/>
              </w:rPr>
              <w:t>ИП</w:t>
            </w:r>
          </w:p>
        </w:tc>
        <w:tc>
          <w:tcPr>
            <w:tcW w:w="7125" w:type="dxa"/>
            <w:vAlign w:val="center"/>
          </w:tcPr>
          <w:p w14:paraId="5D529FD8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318554300012998</w:t>
            </w:r>
          </w:p>
        </w:tc>
      </w:tr>
      <w:tr w:rsidR="00111CB9" w:rsidRPr="001A3047" w14:paraId="5024C656" w14:textId="77777777" w:rsidTr="00C124BB">
        <w:trPr>
          <w:trHeight w:val="557"/>
        </w:trPr>
        <w:tc>
          <w:tcPr>
            <w:tcW w:w="2445" w:type="dxa"/>
            <w:vAlign w:val="center"/>
          </w:tcPr>
          <w:p w14:paraId="1A50D242" w14:textId="77777777" w:rsidR="00111CB9" w:rsidRPr="001A3047" w:rsidRDefault="00111CB9" w:rsidP="00C124BB">
            <w:pPr>
              <w:rPr>
                <w:b/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ОКВЭД</w:t>
            </w:r>
          </w:p>
        </w:tc>
        <w:tc>
          <w:tcPr>
            <w:tcW w:w="7125" w:type="dxa"/>
            <w:vAlign w:val="center"/>
          </w:tcPr>
          <w:p w14:paraId="299EE786" w14:textId="77777777" w:rsidR="00111CB9" w:rsidRPr="008931E0" w:rsidRDefault="00111CB9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86.23</w:t>
            </w:r>
          </w:p>
        </w:tc>
      </w:tr>
      <w:tr w:rsidR="00111CB9" w:rsidRPr="001A3047" w14:paraId="69242F4A" w14:textId="77777777" w:rsidTr="00C124BB">
        <w:trPr>
          <w:trHeight w:val="551"/>
        </w:trPr>
        <w:tc>
          <w:tcPr>
            <w:tcW w:w="2445" w:type="dxa"/>
            <w:vAlign w:val="center"/>
          </w:tcPr>
          <w:p w14:paraId="2DD9B619" w14:textId="77777777" w:rsidR="00111CB9" w:rsidRPr="001A3047" w:rsidRDefault="00111CB9" w:rsidP="00C124BB">
            <w:pPr>
              <w:rPr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Р/</w:t>
            </w:r>
            <w:proofErr w:type="spellStart"/>
            <w:r w:rsidRPr="001A3047">
              <w:rPr>
                <w:b/>
                <w:sz w:val="32"/>
                <w:szCs w:val="32"/>
              </w:rPr>
              <w:t>сч</w:t>
            </w:r>
            <w:proofErr w:type="spellEnd"/>
            <w:r w:rsidRPr="001A3047">
              <w:rPr>
                <w:sz w:val="32"/>
                <w:szCs w:val="32"/>
              </w:rPr>
              <w:t>.</w:t>
            </w:r>
          </w:p>
        </w:tc>
        <w:tc>
          <w:tcPr>
            <w:tcW w:w="7125" w:type="dxa"/>
            <w:vAlign w:val="center"/>
          </w:tcPr>
          <w:p w14:paraId="142BA34B" w14:textId="77777777" w:rsidR="00111CB9" w:rsidRPr="008931E0" w:rsidRDefault="008931E0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р/</w:t>
            </w:r>
            <w:proofErr w:type="spellStart"/>
            <w:r w:rsidRPr="008931E0">
              <w:rPr>
                <w:sz w:val="32"/>
                <w:szCs w:val="32"/>
              </w:rPr>
              <w:t>сч</w:t>
            </w:r>
            <w:proofErr w:type="spellEnd"/>
            <w:r w:rsidRPr="008931E0">
              <w:rPr>
                <w:sz w:val="32"/>
                <w:szCs w:val="32"/>
              </w:rPr>
              <w:t xml:space="preserve"> 40802810623050005141</w:t>
            </w:r>
          </w:p>
        </w:tc>
      </w:tr>
      <w:tr w:rsidR="00111CB9" w:rsidRPr="001A3047" w14:paraId="59812EB1" w14:textId="77777777" w:rsidTr="00C124BB">
        <w:trPr>
          <w:trHeight w:val="546"/>
        </w:trPr>
        <w:tc>
          <w:tcPr>
            <w:tcW w:w="2445" w:type="dxa"/>
            <w:vAlign w:val="center"/>
          </w:tcPr>
          <w:p w14:paraId="2C3708D2" w14:textId="77777777" w:rsidR="00111CB9" w:rsidRPr="001A3047" w:rsidRDefault="00111CB9" w:rsidP="00C124BB">
            <w:pPr>
              <w:rPr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К/</w:t>
            </w:r>
            <w:proofErr w:type="spellStart"/>
            <w:r w:rsidRPr="001A3047">
              <w:rPr>
                <w:b/>
                <w:sz w:val="32"/>
                <w:szCs w:val="32"/>
              </w:rPr>
              <w:t>сч</w:t>
            </w:r>
            <w:proofErr w:type="spellEnd"/>
            <w:r w:rsidRPr="001A3047">
              <w:rPr>
                <w:sz w:val="32"/>
                <w:szCs w:val="32"/>
              </w:rPr>
              <w:t>.</w:t>
            </w:r>
          </w:p>
        </w:tc>
        <w:tc>
          <w:tcPr>
            <w:tcW w:w="7125" w:type="dxa"/>
            <w:vAlign w:val="center"/>
          </w:tcPr>
          <w:p w14:paraId="565A1915" w14:textId="77777777" w:rsidR="00111CB9" w:rsidRPr="008931E0" w:rsidRDefault="008931E0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30101810600000000774</w:t>
            </w:r>
          </w:p>
        </w:tc>
      </w:tr>
      <w:tr w:rsidR="00111CB9" w:rsidRPr="001A3047" w14:paraId="6EEE08E9" w14:textId="77777777" w:rsidTr="00C124BB">
        <w:trPr>
          <w:trHeight w:val="567"/>
        </w:trPr>
        <w:tc>
          <w:tcPr>
            <w:tcW w:w="2445" w:type="dxa"/>
            <w:vAlign w:val="center"/>
          </w:tcPr>
          <w:p w14:paraId="4BE92400" w14:textId="77777777" w:rsidR="00111CB9" w:rsidRPr="001A3047" w:rsidRDefault="00111CB9" w:rsidP="00C124BB">
            <w:pPr>
              <w:rPr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БИК</w:t>
            </w:r>
          </w:p>
        </w:tc>
        <w:tc>
          <w:tcPr>
            <w:tcW w:w="7125" w:type="dxa"/>
            <w:vAlign w:val="center"/>
          </w:tcPr>
          <w:p w14:paraId="4A16FCD3" w14:textId="77777777" w:rsidR="00111CB9" w:rsidRPr="008931E0" w:rsidRDefault="008931E0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045004774</w:t>
            </w:r>
          </w:p>
        </w:tc>
      </w:tr>
      <w:tr w:rsidR="00111CB9" w:rsidRPr="001A3047" w14:paraId="52C91DE5" w14:textId="77777777" w:rsidTr="00C124BB">
        <w:trPr>
          <w:trHeight w:val="902"/>
        </w:trPr>
        <w:tc>
          <w:tcPr>
            <w:tcW w:w="2445" w:type="dxa"/>
          </w:tcPr>
          <w:p w14:paraId="3CD8BFD1" w14:textId="77777777" w:rsidR="00111CB9" w:rsidRPr="00111CB9" w:rsidRDefault="00111CB9" w:rsidP="00AC2D42">
            <w:pPr>
              <w:rPr>
                <w:b/>
                <w:sz w:val="32"/>
                <w:szCs w:val="32"/>
              </w:rPr>
            </w:pPr>
            <w:r w:rsidRPr="00111CB9">
              <w:rPr>
                <w:b/>
                <w:sz w:val="32"/>
                <w:szCs w:val="32"/>
              </w:rPr>
              <w:t>Наименование банка</w:t>
            </w:r>
          </w:p>
        </w:tc>
        <w:tc>
          <w:tcPr>
            <w:tcW w:w="7125" w:type="dxa"/>
            <w:vAlign w:val="center"/>
          </w:tcPr>
          <w:p w14:paraId="6243816D" w14:textId="77777777" w:rsidR="00111CB9" w:rsidRPr="008931E0" w:rsidRDefault="008931E0" w:rsidP="00C124BB">
            <w:pPr>
              <w:rPr>
                <w:sz w:val="32"/>
                <w:szCs w:val="32"/>
              </w:rPr>
            </w:pPr>
            <w:r w:rsidRPr="008931E0">
              <w:rPr>
                <w:sz w:val="32"/>
                <w:szCs w:val="32"/>
              </w:rPr>
              <w:t>ФИЛИАЛ "Новосибирский" АО "АЛЬФА-БАНК"</w:t>
            </w:r>
          </w:p>
        </w:tc>
      </w:tr>
      <w:tr w:rsidR="00111CB9" w:rsidRPr="001A3047" w14:paraId="0696F909" w14:textId="77777777" w:rsidTr="00111CB9">
        <w:trPr>
          <w:trHeight w:val="489"/>
        </w:trPr>
        <w:tc>
          <w:tcPr>
            <w:tcW w:w="2445" w:type="dxa"/>
          </w:tcPr>
          <w:p w14:paraId="088CB83B" w14:textId="77777777" w:rsidR="00111CB9" w:rsidRPr="001A3047" w:rsidRDefault="00111CB9" w:rsidP="00AC2D42">
            <w:pPr>
              <w:rPr>
                <w:b/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</w:rPr>
              <w:t>телефон</w:t>
            </w:r>
          </w:p>
        </w:tc>
        <w:tc>
          <w:tcPr>
            <w:tcW w:w="7125" w:type="dxa"/>
          </w:tcPr>
          <w:p w14:paraId="19846157" w14:textId="77777777" w:rsidR="00111CB9" w:rsidRPr="008931E0" w:rsidRDefault="00111CB9" w:rsidP="00111CB9">
            <w:pPr>
              <w:jc w:val="both"/>
              <w:rPr>
                <w:sz w:val="32"/>
                <w:szCs w:val="32"/>
                <w:lang w:val="en-US"/>
              </w:rPr>
            </w:pPr>
            <w:r w:rsidRPr="008931E0">
              <w:rPr>
                <w:sz w:val="32"/>
                <w:szCs w:val="32"/>
                <w:lang w:val="en-US"/>
              </w:rPr>
              <w:t>+ 7 ( </w:t>
            </w:r>
            <w:r w:rsidRPr="008931E0">
              <w:rPr>
                <w:sz w:val="32"/>
                <w:szCs w:val="32"/>
              </w:rPr>
              <w:t>913</w:t>
            </w:r>
            <w:r w:rsidRPr="008931E0">
              <w:rPr>
                <w:sz w:val="32"/>
                <w:szCs w:val="32"/>
                <w:lang w:val="en-US"/>
              </w:rPr>
              <w:t xml:space="preserve">) </w:t>
            </w:r>
            <w:r w:rsidRPr="008931E0">
              <w:rPr>
                <w:sz w:val="32"/>
                <w:szCs w:val="32"/>
              </w:rPr>
              <w:t>9682171</w:t>
            </w:r>
          </w:p>
        </w:tc>
      </w:tr>
      <w:tr w:rsidR="00111CB9" w:rsidRPr="001A3047" w14:paraId="57A3232C" w14:textId="77777777" w:rsidTr="00111CB9">
        <w:trPr>
          <w:trHeight w:val="567"/>
        </w:trPr>
        <w:tc>
          <w:tcPr>
            <w:tcW w:w="2445" w:type="dxa"/>
          </w:tcPr>
          <w:p w14:paraId="68DC8B1C" w14:textId="77777777" w:rsidR="00111CB9" w:rsidRPr="001A3047" w:rsidRDefault="00111CB9" w:rsidP="00AC2D42">
            <w:pPr>
              <w:rPr>
                <w:b/>
                <w:sz w:val="32"/>
                <w:szCs w:val="32"/>
              </w:rPr>
            </w:pPr>
            <w:r w:rsidRPr="001A3047">
              <w:rPr>
                <w:b/>
                <w:sz w:val="32"/>
                <w:szCs w:val="32"/>
                <w:lang w:val="de-DE"/>
              </w:rPr>
              <w:t>E</w:t>
            </w:r>
            <w:r w:rsidRPr="001A3047">
              <w:rPr>
                <w:b/>
                <w:sz w:val="32"/>
                <w:szCs w:val="32"/>
              </w:rPr>
              <w:t>-</w:t>
            </w:r>
            <w:r w:rsidRPr="001A3047">
              <w:rPr>
                <w:b/>
                <w:sz w:val="32"/>
                <w:szCs w:val="32"/>
                <w:lang w:val="de-DE"/>
              </w:rPr>
              <w:t>mail</w:t>
            </w:r>
          </w:p>
        </w:tc>
        <w:tc>
          <w:tcPr>
            <w:tcW w:w="7125" w:type="dxa"/>
          </w:tcPr>
          <w:p w14:paraId="6FD19DE4" w14:textId="77777777" w:rsidR="00111CB9" w:rsidRPr="001A3047" w:rsidRDefault="00111CB9" w:rsidP="00111CB9">
            <w:pPr>
              <w:jc w:val="both"/>
              <w:rPr>
                <w:b/>
                <w:sz w:val="32"/>
                <w:szCs w:val="32"/>
              </w:rPr>
            </w:pPr>
            <w:hyperlink r:id="rId4" w:history="1">
              <w:r w:rsidRPr="00B45E48">
                <w:rPr>
                  <w:rStyle w:val="a3"/>
                  <w:sz w:val="32"/>
                  <w:szCs w:val="32"/>
                  <w:lang w:val="en-US"/>
                </w:rPr>
                <w:t>oksm2002@rambler.ru</w:t>
              </w:r>
            </w:hyperlink>
            <w:r w:rsidRPr="001A3047">
              <w:rPr>
                <w:b/>
                <w:sz w:val="32"/>
                <w:szCs w:val="32"/>
              </w:rPr>
              <w:t xml:space="preserve"> </w:t>
            </w:r>
          </w:p>
        </w:tc>
      </w:tr>
    </w:tbl>
    <w:p w14:paraId="288925D4" w14:textId="77777777" w:rsidR="00AC2D42" w:rsidRPr="00AC2D42" w:rsidRDefault="00224E38" w:rsidP="008931E0">
      <w:pPr>
        <w:rPr>
          <w:rFonts w:ascii="Arial" w:hAnsi="Arial" w:cs="Arial"/>
          <w:b/>
        </w:rPr>
      </w:pPr>
      <w:r w:rsidRPr="00224E38">
        <w:rPr>
          <w:rFonts w:ascii="Arial" w:hAnsi="Arial" w:cs="Arial"/>
          <w:b/>
        </w:rPr>
        <w:t xml:space="preserve"> </w:t>
      </w:r>
    </w:p>
    <w:sectPr w:rsidR="00AC2D42" w:rsidRPr="00AC2D42" w:rsidSect="00C124BB">
      <w:pgSz w:w="11906" w:h="16838"/>
      <w:pgMar w:top="1134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DE"/>
    <w:rsid w:val="00091225"/>
    <w:rsid w:val="000E1B5C"/>
    <w:rsid w:val="00111CB9"/>
    <w:rsid w:val="001A3047"/>
    <w:rsid w:val="00214474"/>
    <w:rsid w:val="00224E38"/>
    <w:rsid w:val="0025085C"/>
    <w:rsid w:val="00251560"/>
    <w:rsid w:val="002566B8"/>
    <w:rsid w:val="00266D31"/>
    <w:rsid w:val="00291106"/>
    <w:rsid w:val="002C0ACD"/>
    <w:rsid w:val="002D4F81"/>
    <w:rsid w:val="0030781C"/>
    <w:rsid w:val="003103FB"/>
    <w:rsid w:val="003B2B3A"/>
    <w:rsid w:val="003C208F"/>
    <w:rsid w:val="00475A69"/>
    <w:rsid w:val="004876BA"/>
    <w:rsid w:val="004F2805"/>
    <w:rsid w:val="005639DE"/>
    <w:rsid w:val="005A6F4D"/>
    <w:rsid w:val="005D5FA3"/>
    <w:rsid w:val="005E12AD"/>
    <w:rsid w:val="005F5940"/>
    <w:rsid w:val="00610CD7"/>
    <w:rsid w:val="006219BF"/>
    <w:rsid w:val="00724768"/>
    <w:rsid w:val="00756B23"/>
    <w:rsid w:val="0082243A"/>
    <w:rsid w:val="00826FA5"/>
    <w:rsid w:val="00876CF7"/>
    <w:rsid w:val="008931E0"/>
    <w:rsid w:val="00893E21"/>
    <w:rsid w:val="009576F9"/>
    <w:rsid w:val="0096535D"/>
    <w:rsid w:val="0099004C"/>
    <w:rsid w:val="00A16C62"/>
    <w:rsid w:val="00A4523E"/>
    <w:rsid w:val="00A80926"/>
    <w:rsid w:val="00AA595A"/>
    <w:rsid w:val="00AC2D42"/>
    <w:rsid w:val="00AE19C8"/>
    <w:rsid w:val="00B17431"/>
    <w:rsid w:val="00B30213"/>
    <w:rsid w:val="00B4121B"/>
    <w:rsid w:val="00B63714"/>
    <w:rsid w:val="00B64101"/>
    <w:rsid w:val="00B67FE3"/>
    <w:rsid w:val="00B73577"/>
    <w:rsid w:val="00B921E8"/>
    <w:rsid w:val="00BB6E45"/>
    <w:rsid w:val="00C124BB"/>
    <w:rsid w:val="00C56504"/>
    <w:rsid w:val="00DB7EE2"/>
    <w:rsid w:val="00DC358D"/>
    <w:rsid w:val="00DD4171"/>
    <w:rsid w:val="00E01C8B"/>
    <w:rsid w:val="00E02C20"/>
    <w:rsid w:val="00E105F0"/>
    <w:rsid w:val="00E7025B"/>
    <w:rsid w:val="00E76A3B"/>
    <w:rsid w:val="00E81EDB"/>
    <w:rsid w:val="00E922F3"/>
    <w:rsid w:val="00F46F91"/>
    <w:rsid w:val="00F76772"/>
    <w:rsid w:val="00F85D90"/>
    <w:rsid w:val="00FB1A4D"/>
    <w:rsid w:val="00FE1F82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46EAD"/>
  <w15:docId w15:val="{1374B29C-C1AF-46A3-AA2B-0DB4A373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2D42"/>
    <w:rPr>
      <w:sz w:val="24"/>
      <w:szCs w:val="24"/>
    </w:rPr>
  </w:style>
  <w:style w:type="paragraph" w:styleId="1">
    <w:name w:val="heading 1"/>
    <w:basedOn w:val="a"/>
    <w:next w:val="a"/>
    <w:qFormat/>
    <w:rsid w:val="00AC2D42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C2D42"/>
    <w:rPr>
      <w:color w:val="0000FF"/>
      <w:u w:val="single"/>
    </w:rPr>
  </w:style>
  <w:style w:type="table" w:styleId="a4">
    <w:name w:val="Table Grid"/>
    <w:basedOn w:val="a1"/>
    <w:rsid w:val="00AC2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rsid w:val="00E81EDB"/>
    <w:rPr>
      <w:color w:val="800080"/>
      <w:u w:val="single"/>
    </w:rPr>
  </w:style>
  <w:style w:type="paragraph" w:styleId="a6">
    <w:name w:val="Plain Text"/>
    <w:basedOn w:val="a"/>
    <w:rsid w:val="00DC358D"/>
    <w:rPr>
      <w:rFonts w:ascii="Courier New" w:hAnsi="Courier New"/>
      <w:sz w:val="20"/>
      <w:szCs w:val="20"/>
    </w:rPr>
  </w:style>
  <w:style w:type="paragraph" w:styleId="a7">
    <w:name w:val="Balloon Text"/>
    <w:basedOn w:val="a"/>
    <w:semiHidden/>
    <w:rsid w:val="00E92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ksm2002@rambler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55;&#1040;&#1057;&#1055;&#1054;&#1056;&#1058;%20%20&#1048;&#1055;%20&#1052;&#1072;&#1083;&#1099;&#1093;&#1080;&#1085;&#1072;%20(1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ПАСПОРТ  ИП Малыхина (1).dotx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Архитектурно-планировочная мастерская №2</vt:lpstr>
    </vt:vector>
  </TitlesOfParts>
  <Company>promstroyproekt</Company>
  <LinksUpToDate>false</LinksUpToDate>
  <CharactersWithSpaces>479</CharactersWithSpaces>
  <SharedDoc>false</SharedDoc>
  <HLinks>
    <vt:vector size="6" baseType="variant">
      <vt:variant>
        <vt:i4>65597</vt:i4>
      </vt:variant>
      <vt:variant>
        <vt:i4>0</vt:i4>
      </vt:variant>
      <vt:variant>
        <vt:i4>0</vt:i4>
      </vt:variant>
      <vt:variant>
        <vt:i4>5</vt:i4>
      </vt:variant>
      <vt:variant>
        <vt:lpwstr>mailto:OKSM2002@RAMBLER.RU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Архитектурно-планировочная мастерская №2</dc:title>
  <dc:creator>User</dc:creator>
  <cp:lastModifiedBy>User</cp:lastModifiedBy>
  <cp:revision>2</cp:revision>
  <cp:lastPrinted>2018-11-28T05:42:00Z</cp:lastPrinted>
  <dcterms:created xsi:type="dcterms:W3CDTF">2026-09-25T07:27:00Z</dcterms:created>
  <dcterms:modified xsi:type="dcterms:W3CDTF">2026-09-25T07:27:00Z</dcterms:modified>
</cp:coreProperties>
</file>